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B6C3E" w14:textId="77777777" w:rsidR="008F3FBF" w:rsidRDefault="008F3FBF" w:rsidP="00D7520A"/>
    <w:tbl>
      <w:tblPr>
        <w:tblpPr w:leftFromText="180" w:rightFromText="180" w:vertAnchor="text" w:horzAnchor="page" w:tblpX="993" w:tblpY="24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20"/>
      </w:tblGrid>
      <w:tr w:rsidR="00BC6AC8" w14:paraId="5E27AA01" w14:textId="77777777" w:rsidTr="00BC6AC8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1A051DB7" w14:textId="77777777" w:rsidR="00BC6AC8" w:rsidRDefault="00BC6AC8" w:rsidP="00BC6AC8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0FB60F9" wp14:editId="1A4BA65A">
                      <wp:extent cx="5537200" cy="1874520"/>
                      <wp:effectExtent l="0" t="0" r="0" b="508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0" cy="1874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71018F" w14:textId="1C67ED7D" w:rsidR="00BC6AC8" w:rsidRPr="008F3FBF" w:rsidRDefault="00A34BE7" w:rsidP="00BC6AC8">
                                  <w:pPr>
                                    <w:pStyle w:val="Title"/>
                                    <w:rPr>
                                      <w:sz w:val="5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28"/>
                                    </w:rPr>
                                    <w:t>Title</w:t>
                                  </w:r>
                                  <w:r w:rsidR="00BC6AC8" w:rsidRPr="008F3FBF">
                                    <w:rPr>
                                      <w:sz w:val="56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FB60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36pt;height:14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" filled="f" stroked="f" strokeweight=".5pt">
                      <v:textbox>
                        <w:txbxContent>
                          <w:p w14:paraId="2671018F" w14:textId="1C67ED7D" w:rsidR="00BC6AC8" w:rsidRPr="008F3FBF" w:rsidRDefault="00A34BE7" w:rsidP="00BC6AC8">
                            <w:pPr>
                              <w:pStyle w:val="Title"/>
                              <w:rPr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sz w:val="56"/>
                                <w:szCs w:val="28"/>
                              </w:rPr>
                              <w:t>Title</w:t>
                            </w:r>
                            <w:r w:rsidR="00BC6AC8" w:rsidRPr="008F3FBF">
                              <w:rPr>
                                <w:sz w:val="5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151AD3A" w14:textId="59A07C30" w:rsidR="00BC6AC8" w:rsidRDefault="00BC6AC8" w:rsidP="00BC6AC8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C9182C" wp14:editId="49B15A60">
                      <wp:extent cx="5138670" cy="1295400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7D1522" w14:textId="5A0E8F61" w:rsidR="00BC6AC8" w:rsidRPr="00E77874" w:rsidRDefault="00BC6AC8" w:rsidP="00BC6AC8">
                                  <w:pPr>
                                    <w:pStyle w:val="Subtitle"/>
                                    <w:rPr>
                                      <w:sz w:val="56"/>
                                      <w:szCs w:val="21"/>
                                    </w:rPr>
                                  </w:pPr>
                                  <w:r w:rsidRPr="00E77874">
                                    <w:rPr>
                                      <w:sz w:val="56"/>
                                      <w:szCs w:val="21"/>
                                    </w:rPr>
                                    <w:t>One-page Research Brief</w:t>
                                  </w:r>
                                  <w:r>
                                    <w:rPr>
                                      <w:sz w:val="56"/>
                                      <w:szCs w:val="21"/>
                                    </w:rPr>
                                    <w:t xml:space="preserve"> 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C9182C" id="Text Box 3" o:spid="_x0000_s1027" type="#_x0000_t202" style="width:404.6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" filled="f" stroked="f" strokeweight=".5pt">
                      <v:textbox>
                        <w:txbxContent>
                          <w:p w14:paraId="007D1522" w14:textId="5A0E8F61" w:rsidR="00BC6AC8" w:rsidRPr="00E77874" w:rsidRDefault="00BC6AC8" w:rsidP="00BC6AC8">
                            <w:pPr>
                              <w:pStyle w:val="Subtitle"/>
                              <w:rPr>
                                <w:sz w:val="56"/>
                                <w:szCs w:val="21"/>
                              </w:rPr>
                            </w:pPr>
                            <w:r w:rsidRPr="00E77874">
                              <w:rPr>
                                <w:sz w:val="56"/>
                                <w:szCs w:val="21"/>
                              </w:rPr>
                              <w:t>One-page Research Brief</w:t>
                            </w:r>
                            <w:r>
                              <w:rPr>
                                <w:sz w:val="56"/>
                                <w:szCs w:val="21"/>
                              </w:rPr>
                              <w:t xml:space="preserve"> #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56F694E" w14:textId="331324F2" w:rsidR="00BC6AC8" w:rsidRDefault="00BC6AC8" w:rsidP="00BC6AC8"/>
        </w:tc>
      </w:tr>
      <w:tr w:rsidR="00BC6AC8" w14:paraId="4854317D" w14:textId="77777777" w:rsidTr="00BC6AC8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1CBF2" w14:textId="77777777" w:rsidR="00BC6AC8" w:rsidRDefault="00BC6AC8" w:rsidP="00BC6A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12DDDF" wp14:editId="45D680F7">
                      <wp:extent cx="5295900" cy="916940"/>
                      <wp:effectExtent l="0" t="0" r="0" b="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5900" cy="916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E50DF" w14:textId="77777777" w:rsidR="00BC6AC8" w:rsidRDefault="00BC6AC8" w:rsidP="00BC6AC8">
                                  <w:pPr>
                                    <w:pStyle w:val="Heading1"/>
                                  </w:pPr>
                                  <w:r>
                                    <w:t>UMBC Center for Aging Studies</w:t>
                                  </w:r>
                                </w:p>
                                <w:p w14:paraId="6E117465" w14:textId="7B9F5433" w:rsidR="00BC6AC8" w:rsidRPr="004B7E44" w:rsidRDefault="00BC6AC8" w:rsidP="00BC6AC8">
                                  <w:pPr>
                                    <w:pStyle w:val="Heading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12DDDF" id="Text Box 6" o:spid="_x0000_s1028" type="#_x0000_t202" style="width:417pt;height:7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" filled="f" stroked="f" strokeweight=".5pt">
                      <v:textbox>
                        <w:txbxContent>
                          <w:p w14:paraId="681E50DF" w14:textId="77777777" w:rsidR="00BC6AC8" w:rsidRDefault="00BC6AC8" w:rsidP="00BC6AC8">
                            <w:pPr>
                              <w:pStyle w:val="Heading1"/>
                            </w:pPr>
                            <w:r>
                              <w:t>UMBC Center for Aging Studies</w:t>
                            </w:r>
                          </w:p>
                          <w:p w14:paraId="6E117465" w14:textId="7B9F5433" w:rsidR="00BC6AC8" w:rsidRPr="004B7E44" w:rsidRDefault="00BC6AC8" w:rsidP="00BC6AC8">
                            <w:pPr>
                              <w:pStyle w:val="Heading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9E9C5BF" w14:textId="77777777" w:rsidR="00BC6AC8" w:rsidRDefault="00BC6AC8" w:rsidP="00BC6A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1E4C1C" wp14:editId="125AB9D9">
                      <wp:extent cx="2524259" cy="800100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AB2A6C" w14:textId="77777777" w:rsidR="00BC6AC8" w:rsidRPr="004B7E44" w:rsidRDefault="00BC6AC8" w:rsidP="00BC6AC8">
                                  <w:r>
                                    <w:t>Public Policy Building 252</w:t>
                                  </w:r>
                                </w:p>
                                <w:p w14:paraId="77874214" w14:textId="77777777" w:rsidR="00BC6AC8" w:rsidRDefault="00BC6AC8" w:rsidP="00BC6AC8">
                                  <w:r>
                                    <w:t xml:space="preserve">1000 Hilltop Circle, </w:t>
                                  </w:r>
                                </w:p>
                                <w:p w14:paraId="1AFEF919" w14:textId="77777777" w:rsidR="00BC6AC8" w:rsidRPr="004B7E44" w:rsidRDefault="00BC6AC8" w:rsidP="00BC6AC8">
                                  <w:r>
                                    <w:t>Baltimore, MD, 21250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1E4C1C" id="Text Box 7" o:spid="_x0000_s1029" type="#_x0000_t202" style="width:198.7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" filled="f" stroked="f" strokeweight=".5pt">
                      <v:textbox>
                        <w:txbxContent>
                          <w:p w14:paraId="2EAB2A6C" w14:textId="77777777" w:rsidR="00BC6AC8" w:rsidRPr="004B7E44" w:rsidRDefault="00BC6AC8" w:rsidP="00BC6AC8">
                            <w:r>
                              <w:t>Public Policy Building 252</w:t>
                            </w:r>
                          </w:p>
                          <w:p w14:paraId="77874214" w14:textId="77777777" w:rsidR="00BC6AC8" w:rsidRDefault="00BC6AC8" w:rsidP="00BC6AC8">
                            <w:r>
                              <w:t xml:space="preserve">1000 Hilltop Circle, </w:t>
                            </w:r>
                          </w:p>
                          <w:p w14:paraId="1AFEF919" w14:textId="77777777" w:rsidR="00BC6AC8" w:rsidRPr="004B7E44" w:rsidRDefault="00BC6AC8" w:rsidP="00BC6AC8">
                            <w:r>
                              <w:t>Baltimore, MD, 21250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986DFC" wp14:editId="1BC02036">
                      <wp:extent cx="2614295" cy="605155"/>
                      <wp:effectExtent l="0" t="0" r="0" b="4445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4295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A6E310" w14:textId="77777777" w:rsidR="00BC6AC8" w:rsidRDefault="00BC6AC8" w:rsidP="00BC6AC8">
                                  <w:r>
                                    <w:t>Phone: 410-455-3979</w:t>
                                  </w:r>
                                </w:p>
                                <w:p w14:paraId="1761B262" w14:textId="7AFDB3F4" w:rsidR="00BC6AC8" w:rsidRPr="004B7E44" w:rsidRDefault="00BC6AC8" w:rsidP="00BC6AC8">
                                  <w:r>
                                    <w:t>Email: yamataka@umbc.edu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986DFC" id="Text Box 10" o:spid="_x0000_s1030" type="#_x0000_t202" style="width:205.8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" filled="f" stroked="f" strokeweight=".5pt">
                      <v:textbox>
                        <w:txbxContent>
                          <w:p w14:paraId="42A6E310" w14:textId="77777777" w:rsidR="00BC6AC8" w:rsidRDefault="00BC6AC8" w:rsidP="00BC6AC8">
                            <w:r>
                              <w:t>Phone: 410-455-3979</w:t>
                            </w:r>
                          </w:p>
                          <w:p w14:paraId="1761B262" w14:textId="7AFDB3F4" w:rsidR="00BC6AC8" w:rsidRPr="004B7E44" w:rsidRDefault="00BC6AC8" w:rsidP="00BC6AC8">
                            <w:r>
                              <w:t>Email: yamataka@umbc.edu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31438E0" w14:textId="34A06BEB" w:rsidR="004B7E44" w:rsidRDefault="00BC6AC8" w:rsidP="00D7520A">
      <w:r>
        <w:rPr>
          <w:noProof/>
        </w:rPr>
        <w:t xml:space="preserve"> </w:t>
      </w:r>
      <w:r w:rsidR="004B7E44">
        <w:rPr>
          <w:noProof/>
        </w:rPr>
        <w:drawing>
          <wp:anchor distT="0" distB="0" distL="114300" distR="114300" simplePos="0" relativeHeight="251658240" behindDoc="1" locked="0" layoutInCell="1" allowOverlap="1" wp14:anchorId="79556223" wp14:editId="5BA2DFCF">
            <wp:simplePos x="0" y="0"/>
            <wp:positionH relativeFrom="column">
              <wp:posOffset>-721995</wp:posOffset>
            </wp:positionH>
            <wp:positionV relativeFrom="page">
              <wp:posOffset>19050</wp:posOffset>
            </wp:positionV>
            <wp:extent cx="7740015" cy="10048875"/>
            <wp:effectExtent l="0" t="0" r="0" b="9525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70F539" wp14:editId="127C4A33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rgbClr val="FDB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F7584" id="Rectangle 2" o:spid="_x0000_s1026" alt="colored rectangle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" fillcolor="#fdb515" stroked="f" strokeweight="2pt">
                <w10:wrap anchory="page"/>
              </v:rect>
            </w:pict>
          </mc:Fallback>
        </mc:AlternateContent>
      </w:r>
      <w:r w:rsidR="00E77874">
        <w:rPr>
          <w:noProof/>
        </w:rPr>
        <w:drawing>
          <wp:inline distT="0" distB="0" distL="0" distR="0" wp14:anchorId="45374CBC" wp14:editId="7587A9B3">
            <wp:extent cx="3581400" cy="8223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96" cy="95268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E44">
        <w:br w:type="page"/>
      </w:r>
    </w:p>
    <w:p w14:paraId="19D6C59D" w14:textId="5E50C3B4" w:rsidR="001F78C3" w:rsidRPr="00AF3204" w:rsidRDefault="00A34BE7" w:rsidP="00AF3204">
      <w:pPr>
        <w:pStyle w:val="Heading2"/>
        <w:ind w:right="-230"/>
      </w:pPr>
      <w:r>
        <w:lastRenderedPageBreak/>
        <w:t>Title</w:t>
      </w:r>
    </w:p>
    <w:p w14:paraId="1816BA3D" w14:textId="77777777" w:rsidR="00AF3204" w:rsidRDefault="00AF3204" w:rsidP="00AF3204">
      <w:pPr>
        <w:rPr>
          <w:i/>
          <w:iCs/>
          <w:color w:val="auto"/>
          <w:sz w:val="24"/>
          <w:szCs w:val="21"/>
        </w:rPr>
      </w:pPr>
    </w:p>
    <w:p w14:paraId="7E56822D" w14:textId="4C8B537E" w:rsidR="00AF3204" w:rsidRDefault="00A34BE7" w:rsidP="00AF3204">
      <w:pPr>
        <w:rPr>
          <w:i/>
          <w:iCs/>
          <w:color w:val="auto"/>
          <w:sz w:val="24"/>
          <w:szCs w:val="21"/>
        </w:rPr>
      </w:pPr>
      <w:r>
        <w:rPr>
          <w:i/>
          <w:iCs/>
          <w:color w:val="auto"/>
          <w:sz w:val="24"/>
          <w:szCs w:val="21"/>
        </w:rPr>
        <w:t xml:space="preserve">Author’s name, credential, affiliation, etc. </w:t>
      </w:r>
    </w:p>
    <w:p w14:paraId="1ACCC2AE" w14:textId="77777777" w:rsidR="00AF3204" w:rsidRDefault="00AF3204" w:rsidP="00AF3204">
      <w:pPr>
        <w:rPr>
          <w:color w:val="auto"/>
        </w:rPr>
      </w:pPr>
    </w:p>
    <w:p w14:paraId="5F67E283" w14:textId="0C0A389E" w:rsidR="004B7E44" w:rsidRPr="001F78C3" w:rsidRDefault="00A34BE7" w:rsidP="00AF3204">
      <w:pPr>
        <w:rPr>
          <w:color w:val="auto"/>
        </w:rPr>
      </w:pPr>
      <w:r>
        <w:rPr>
          <w:color w:val="auto"/>
        </w:rPr>
        <w:t>Main text</w:t>
      </w:r>
      <w:r w:rsidR="006C587D" w:rsidRPr="001F78C3">
        <w:rPr>
          <w:color w:val="auto"/>
        </w:rPr>
        <w:t xml:space="preserve">. </w:t>
      </w:r>
    </w:p>
    <w:p w14:paraId="2F69AA8F" w14:textId="082B54A4" w:rsidR="001C6E77" w:rsidRDefault="001C6E77" w:rsidP="001C6E77">
      <w:pPr>
        <w:rPr>
          <w:color w:val="auto"/>
        </w:rPr>
      </w:pPr>
    </w:p>
    <w:p w14:paraId="0C6FD5DC" w14:textId="432BE188" w:rsidR="00E358C7" w:rsidRDefault="00E358C7" w:rsidP="004B7E44">
      <w:pPr>
        <w:rPr>
          <w:color w:val="auto"/>
        </w:rPr>
      </w:pPr>
    </w:p>
    <w:p w14:paraId="0577E824" w14:textId="6411565D" w:rsidR="001C6E77" w:rsidRDefault="001C6E77" w:rsidP="004B7E44">
      <w:pPr>
        <w:rPr>
          <w:color w:val="auto"/>
        </w:rPr>
      </w:pPr>
    </w:p>
    <w:p w14:paraId="082B0ADA" w14:textId="764BF13C" w:rsidR="001C6E77" w:rsidRDefault="001C6E77" w:rsidP="004B7E44">
      <w:pPr>
        <w:rPr>
          <w:color w:val="auto"/>
        </w:rPr>
      </w:pPr>
    </w:p>
    <w:p w14:paraId="5A7272CC" w14:textId="73AADA71" w:rsidR="001C6E77" w:rsidRDefault="001C6E77" w:rsidP="004B7E44">
      <w:pPr>
        <w:rPr>
          <w:color w:val="auto"/>
        </w:rPr>
      </w:pPr>
    </w:p>
    <w:p w14:paraId="7C8B1530" w14:textId="7EB8C141" w:rsidR="001C6E77" w:rsidRDefault="001C6E77" w:rsidP="004B7E44">
      <w:pPr>
        <w:rPr>
          <w:color w:val="auto"/>
        </w:rPr>
      </w:pPr>
    </w:p>
    <w:p w14:paraId="10DACD55" w14:textId="3503ECF4" w:rsidR="001C6E77" w:rsidRDefault="001C6E77" w:rsidP="004B7E44">
      <w:pPr>
        <w:rPr>
          <w:color w:val="auto"/>
        </w:rPr>
      </w:pPr>
    </w:p>
    <w:p w14:paraId="72A61385" w14:textId="77777777" w:rsidR="001C6E77" w:rsidRDefault="001C6E77" w:rsidP="004B7E44">
      <w:pPr>
        <w:rPr>
          <w:color w:val="auto"/>
        </w:rPr>
      </w:pPr>
      <w:bookmarkStart w:id="0" w:name="_GoBack"/>
      <w:bookmarkEnd w:id="0"/>
    </w:p>
    <w:p w14:paraId="02216B5A" w14:textId="20459FB6" w:rsidR="00E358C7" w:rsidRDefault="001C6E77" w:rsidP="008F3FBF">
      <w:pPr>
        <w:pStyle w:val="ListParagraph"/>
        <w:numPr>
          <w:ilvl w:val="0"/>
          <w:numId w:val="2"/>
        </w:numPr>
        <w:ind w:left="360"/>
        <w:rPr>
          <w:color w:val="auto"/>
          <w:sz w:val="20"/>
          <w:szCs w:val="16"/>
        </w:rPr>
      </w:pPr>
      <w:r>
        <w:rPr>
          <w:color w:val="auto"/>
          <w:sz w:val="20"/>
          <w:szCs w:val="16"/>
        </w:rPr>
        <w:t xml:space="preserve">Citation, footnote, etc. </w:t>
      </w:r>
    </w:p>
    <w:p w14:paraId="705871A1" w14:textId="77777777" w:rsidR="00AF3204" w:rsidRPr="00E358C7" w:rsidRDefault="00AF3204" w:rsidP="00AF3204">
      <w:pPr>
        <w:pStyle w:val="ListParagraph"/>
        <w:ind w:left="360"/>
        <w:rPr>
          <w:color w:val="auto"/>
          <w:sz w:val="20"/>
          <w:szCs w:val="16"/>
        </w:rPr>
      </w:pPr>
    </w:p>
    <w:p w14:paraId="571FFD56" w14:textId="77777777" w:rsidR="00602103" w:rsidRPr="00AF3204" w:rsidRDefault="00602103" w:rsidP="00AF3204">
      <w:pPr>
        <w:pStyle w:val="Heading4"/>
        <w:spacing w:before="0" w:after="0"/>
        <w:rPr>
          <w:color w:val="auto"/>
          <w:szCs w:val="24"/>
          <w:u w:val="single"/>
        </w:rPr>
      </w:pPr>
      <w:r w:rsidRPr="00AF3204">
        <w:rPr>
          <w:color w:val="auto"/>
          <w:szCs w:val="24"/>
          <w:u w:val="single"/>
        </w:rPr>
        <w:t>For more information</w:t>
      </w:r>
    </w:p>
    <w:p w14:paraId="0146BB71" w14:textId="2F9A0B98" w:rsidR="00602103" w:rsidRPr="00AF3204" w:rsidRDefault="00602103" w:rsidP="00AF3204">
      <w:pPr>
        <w:spacing w:line="240" w:lineRule="auto"/>
        <w:rPr>
          <w:color w:val="auto"/>
          <w:sz w:val="24"/>
          <w:szCs w:val="24"/>
        </w:rPr>
      </w:pPr>
      <w:r w:rsidRPr="00AF3204">
        <w:rPr>
          <w:color w:val="auto"/>
          <w:sz w:val="24"/>
          <w:szCs w:val="24"/>
        </w:rPr>
        <w:t xml:space="preserve">Full article: </w:t>
      </w:r>
      <w:hyperlink r:id="rId9" w:history="1">
        <w:r w:rsidR="001C6E77">
          <w:rPr>
            <w:rStyle w:val="Hyperlink"/>
            <w:sz w:val="24"/>
            <w:szCs w:val="24"/>
          </w:rPr>
          <w:t>URL</w:t>
        </w:r>
      </w:hyperlink>
    </w:p>
    <w:p w14:paraId="11919773" w14:textId="5DCB14A6" w:rsidR="00602103" w:rsidRPr="00AF3204" w:rsidRDefault="00602103" w:rsidP="00AF3204">
      <w:pPr>
        <w:spacing w:line="240" w:lineRule="auto"/>
        <w:rPr>
          <w:sz w:val="24"/>
          <w:szCs w:val="24"/>
        </w:rPr>
      </w:pPr>
      <w:r w:rsidRPr="00AF3204">
        <w:rPr>
          <w:color w:val="auto"/>
          <w:sz w:val="24"/>
          <w:szCs w:val="24"/>
        </w:rPr>
        <w:t xml:space="preserve">Author’s website: </w:t>
      </w:r>
      <w:hyperlink r:id="rId10" w:history="1">
        <w:r w:rsidR="001C6E77">
          <w:rPr>
            <w:rStyle w:val="Hyperlink"/>
            <w:sz w:val="24"/>
            <w:szCs w:val="24"/>
          </w:rPr>
          <w:t>URL</w:t>
        </w:r>
      </w:hyperlink>
    </w:p>
    <w:p w14:paraId="196BCF80" w14:textId="77777777" w:rsidR="00602103" w:rsidRPr="00AF3204" w:rsidRDefault="008F3FBF" w:rsidP="00AF3204">
      <w:pPr>
        <w:spacing w:line="240" w:lineRule="auto"/>
        <w:rPr>
          <w:color w:val="auto"/>
          <w:sz w:val="24"/>
          <w:szCs w:val="24"/>
        </w:rPr>
      </w:pPr>
      <w:r w:rsidRPr="00AF3204">
        <w:rPr>
          <w:color w:val="auto"/>
          <w:sz w:val="24"/>
          <w:szCs w:val="24"/>
        </w:rPr>
        <w:t>UMBC Center for Aging Studies website</w:t>
      </w:r>
      <w:r w:rsidR="00602103" w:rsidRPr="00AF3204">
        <w:rPr>
          <w:color w:val="auto"/>
          <w:sz w:val="24"/>
          <w:szCs w:val="24"/>
        </w:rPr>
        <w:t xml:space="preserve">: </w:t>
      </w:r>
      <w:hyperlink r:id="rId11" w:history="1">
        <w:r w:rsidR="00602103" w:rsidRPr="00AF3204">
          <w:rPr>
            <w:rStyle w:val="Hyperlink"/>
            <w:sz w:val="24"/>
            <w:szCs w:val="24"/>
          </w:rPr>
          <w:t>https://sahap.umbc.edu/</w:t>
        </w:r>
      </w:hyperlink>
      <w:r w:rsidR="00602103" w:rsidRPr="00AF3204">
        <w:rPr>
          <w:color w:val="auto"/>
          <w:sz w:val="24"/>
          <w:szCs w:val="24"/>
        </w:rPr>
        <w:t xml:space="preserve"> </w:t>
      </w:r>
    </w:p>
    <w:sectPr w:rsidR="00602103" w:rsidRPr="00AF3204" w:rsidSect="004B7E44">
      <w:headerReference w:type="default" r:id="rId12"/>
      <w:footerReference w:type="default" r:id="rId13"/>
      <w:footerReference w:type="first" r:id="rId14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B0356" w14:textId="77777777" w:rsidR="00454256" w:rsidRDefault="00454256" w:rsidP="004B7E44">
      <w:r>
        <w:separator/>
      </w:r>
    </w:p>
  </w:endnote>
  <w:endnote w:type="continuationSeparator" w:id="0">
    <w:p w14:paraId="3D131319" w14:textId="77777777" w:rsidR="00454256" w:rsidRDefault="00454256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42584D5D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0EADF337" w14:textId="77777777" w:rsidR="004B7E44" w:rsidRDefault="00454256" w:rsidP="004B7E44">
          <w:pPr>
            <w:pStyle w:val="Footer"/>
          </w:pPr>
          <w:hyperlink r:id="rId1" w:history="1">
            <w:r w:rsidR="008F3FBF" w:rsidRPr="008F3FBF">
              <w:rPr>
                <w:rStyle w:val="Hyperlink"/>
                <w:color w:val="FFFFFF" w:themeColor="background1"/>
              </w:rPr>
              <w:t>https://sites.google.com/umbc.edu/tkresearch</w:t>
            </w:r>
          </w:hyperlink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FA93C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A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9A7DC" w14:textId="77777777" w:rsidR="00454256" w:rsidRDefault="00454256" w:rsidP="004B7E44">
      <w:r>
        <w:separator/>
      </w:r>
    </w:p>
  </w:footnote>
  <w:footnote w:type="continuationSeparator" w:id="0">
    <w:p w14:paraId="1177BF62" w14:textId="77777777" w:rsidR="00454256" w:rsidRDefault="00454256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609A7918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33A874ED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0E771039" wp14:editId="08B606C5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A599AA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BC6AC8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E771039" id="Rectangle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NDeNP6F&#10;AgAAXgUAAA4AAAAAAAAAAAAAAAAALgIAAGRycy9lMm9Eb2MueG1sUEsBAi0AFAAGAAgAAAAhACN+&#10;tW7aAAAABAEAAA8AAAAAAAAAAAAAAAAA3wQAAGRycy9kb3ducmV2LnhtbFBLBQYAAAAABAAEAPMA&#10;AADmBQAAAAA=&#10;" fillcolor="#a4063e [3204]" stroked="f" strokeweight="2pt">
                    <v:textbox>
                      <w:txbxContent>
                        <w:p w14:paraId="1FA599AA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BC6AC8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A57EB"/>
    <w:multiLevelType w:val="hybridMultilevel"/>
    <w:tmpl w:val="9D869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64CC7"/>
    <w:multiLevelType w:val="hybridMultilevel"/>
    <w:tmpl w:val="8B781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xNjIztDQ3MbAwNjFV0lEKTi0uzszPAykwrQUAbAEhKiwAAAA="/>
  </w:docVars>
  <w:rsids>
    <w:rsidRoot w:val="00E77874"/>
    <w:rsid w:val="00005355"/>
    <w:rsid w:val="000D5ADE"/>
    <w:rsid w:val="001265C4"/>
    <w:rsid w:val="001C6E77"/>
    <w:rsid w:val="001F78C3"/>
    <w:rsid w:val="00293B83"/>
    <w:rsid w:val="00454256"/>
    <w:rsid w:val="004B7E44"/>
    <w:rsid w:val="004D5252"/>
    <w:rsid w:val="004F2B86"/>
    <w:rsid w:val="005A718F"/>
    <w:rsid w:val="00602103"/>
    <w:rsid w:val="006A3CE7"/>
    <w:rsid w:val="006C587D"/>
    <w:rsid w:val="00736164"/>
    <w:rsid w:val="007516CF"/>
    <w:rsid w:val="008261C9"/>
    <w:rsid w:val="008B33BC"/>
    <w:rsid w:val="008F3FBF"/>
    <w:rsid w:val="009120E9"/>
    <w:rsid w:val="009209E2"/>
    <w:rsid w:val="00945900"/>
    <w:rsid w:val="009C396C"/>
    <w:rsid w:val="00A34BE7"/>
    <w:rsid w:val="00AF3204"/>
    <w:rsid w:val="00B572B4"/>
    <w:rsid w:val="00BC1C7F"/>
    <w:rsid w:val="00BC6AC8"/>
    <w:rsid w:val="00D7520A"/>
    <w:rsid w:val="00DB26A7"/>
    <w:rsid w:val="00E358C7"/>
    <w:rsid w:val="00E76CAD"/>
    <w:rsid w:val="00E77874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5D6C78"/>
  <w15:docId w15:val="{04610800-D289-431F-A228-23E574CA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1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03"/>
    <w:rPr>
      <w:rFonts w:ascii="Segoe UI" w:eastAsiaTheme="minorEastAsia" w:hAnsi="Segoe UI" w:cs="Segoe UI"/>
      <w:color w:val="FFFFFF" w:themeColor="background1"/>
    </w:rPr>
  </w:style>
  <w:style w:type="character" w:styleId="Hyperlink">
    <w:name w:val="Hyperlink"/>
    <w:basedOn w:val="DefaultParagraphFont"/>
    <w:uiPriority w:val="99"/>
    <w:semiHidden/>
    <w:unhideWhenUsed/>
    <w:rsid w:val="00602103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1F7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hap.umbc.ed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ites.google.com/umbc.edu/tkre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urnals.sagepub.com/doi/10.1177/0898264318800918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ites.google.com/umbc.edu/tkresear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%20UMBC\Desktop\tf16392796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tf16392796</Template>
  <TotalTime>1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 UMBC</dc:creator>
  <cp:keywords/>
  <dc:description/>
  <cp:lastModifiedBy>Taka Yamashita</cp:lastModifiedBy>
  <cp:revision>3</cp:revision>
  <cp:lastPrinted>2020-04-21T20:55:00Z</cp:lastPrinted>
  <dcterms:created xsi:type="dcterms:W3CDTF">2020-04-24T18:43:00Z</dcterms:created>
  <dcterms:modified xsi:type="dcterms:W3CDTF">2020-04-24T18:44:00Z</dcterms:modified>
</cp:coreProperties>
</file>